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26675C" w14:textId="29A6BA88" w:rsidR="006B7F8C" w:rsidRPr="00D2152E" w:rsidRDefault="006B7F8C" w:rsidP="006B7F8C">
      <w:pPr>
        <w:pStyle w:val="Sidhuvud"/>
        <w:tabs>
          <w:tab w:val="left" w:pos="709"/>
        </w:tabs>
        <w:ind w:left="709"/>
        <w:rPr>
          <w:rFonts w:ascii="Arial" w:hAnsi="Arial" w:cs="Arial"/>
          <w:sz w:val="15"/>
          <w:szCs w:val="15"/>
        </w:rPr>
      </w:pPr>
      <w:r w:rsidRPr="00D2152E">
        <w:rPr>
          <w:rFonts w:ascii="Arial" w:hAnsi="Arial" w:cs="Arial"/>
          <w:sz w:val="15"/>
          <w:szCs w:val="15"/>
        </w:rPr>
        <w:t>Sörmland Vatten och Avfall AB</w:t>
      </w:r>
      <w:r w:rsidRPr="00D2152E">
        <w:rPr>
          <w:rFonts w:ascii="Arial" w:hAnsi="Arial" w:cs="Arial"/>
          <w:sz w:val="15"/>
          <w:szCs w:val="15"/>
        </w:rPr>
        <w:br/>
        <w:t xml:space="preserve">Vingåkersvägen 18, 641 </w:t>
      </w:r>
      <w:r w:rsidR="004259F3">
        <w:rPr>
          <w:rFonts w:ascii="Arial" w:hAnsi="Arial" w:cs="Arial"/>
          <w:sz w:val="15"/>
          <w:szCs w:val="15"/>
        </w:rPr>
        <w:t>51</w:t>
      </w:r>
      <w:r w:rsidRPr="00D2152E">
        <w:rPr>
          <w:rFonts w:ascii="Arial" w:hAnsi="Arial" w:cs="Arial"/>
          <w:sz w:val="15"/>
          <w:szCs w:val="15"/>
        </w:rPr>
        <w:t xml:space="preserve"> Katrineholm</w:t>
      </w:r>
    </w:p>
    <w:p w14:paraId="00ABDB31" w14:textId="77777777" w:rsidR="00004803" w:rsidRDefault="00004803" w:rsidP="00004803">
      <w:pPr>
        <w:rPr>
          <w:rFonts w:ascii="Arial" w:hAnsi="Arial" w:cs="Arial"/>
          <w:lang w:eastAsia="sv-SE"/>
        </w:rPr>
      </w:pPr>
    </w:p>
    <w:p w14:paraId="18B6C4A6" w14:textId="6DA99052" w:rsidR="00A33E79" w:rsidRDefault="000814A4" w:rsidP="00BE74B4">
      <w:pPr>
        <w:rPr>
          <w:rFonts w:ascii="Arial" w:hAnsi="Arial" w:cs="Arial"/>
          <w:lang w:eastAsia="sv-SE"/>
        </w:rPr>
      </w:pPr>
      <w:r>
        <w:rPr>
          <w:rFonts w:ascii="Arial" w:hAnsi="Arial" w:cs="Arial"/>
          <w:lang w:eastAsia="sv-SE"/>
        </w:rPr>
        <w:t>27</w:t>
      </w:r>
      <w:r w:rsidR="00F97B62" w:rsidRPr="00B0652A">
        <w:rPr>
          <w:rFonts w:ascii="Arial" w:hAnsi="Arial" w:cs="Arial"/>
          <w:lang w:eastAsia="sv-SE"/>
        </w:rPr>
        <w:t xml:space="preserve"> mars</w:t>
      </w:r>
      <w:r w:rsidR="00A13339" w:rsidRPr="00B0652A">
        <w:rPr>
          <w:rFonts w:ascii="Arial" w:hAnsi="Arial" w:cs="Arial"/>
          <w:lang w:eastAsia="sv-SE"/>
        </w:rPr>
        <w:t xml:space="preserve"> 2024</w:t>
      </w:r>
    </w:p>
    <w:p w14:paraId="5786A2B7" w14:textId="77777777" w:rsidR="00004803" w:rsidRDefault="00004803" w:rsidP="00BE74B4">
      <w:pPr>
        <w:rPr>
          <w:rFonts w:ascii="Arial" w:hAnsi="Arial" w:cs="Arial"/>
          <w:lang w:eastAsia="sv-SE"/>
        </w:rPr>
      </w:pPr>
    </w:p>
    <w:p w14:paraId="00907056" w14:textId="7A066ED7" w:rsidR="0017498C" w:rsidRDefault="000814A4" w:rsidP="00BE74B4">
      <w:pPr>
        <w:rPr>
          <w:rFonts w:ascii="Arial" w:hAnsi="Arial" w:cs="Arial"/>
          <w:b/>
          <w:bCs/>
          <w:sz w:val="28"/>
          <w:szCs w:val="28"/>
          <w:lang w:eastAsia="sv-SE"/>
        </w:rPr>
      </w:pPr>
      <w:r>
        <w:rPr>
          <w:rFonts w:ascii="Arial" w:hAnsi="Arial" w:cs="Arial"/>
          <w:b/>
          <w:bCs/>
          <w:sz w:val="28"/>
          <w:szCs w:val="28"/>
          <w:lang w:eastAsia="sv-SE"/>
        </w:rPr>
        <w:t>Tack för ditt deltagande</w:t>
      </w:r>
      <w:r w:rsidR="003529C4">
        <w:rPr>
          <w:rFonts w:ascii="Arial" w:hAnsi="Arial" w:cs="Arial"/>
          <w:b/>
          <w:bCs/>
          <w:sz w:val="28"/>
          <w:szCs w:val="28"/>
          <w:lang w:eastAsia="sv-SE"/>
        </w:rPr>
        <w:t>!</w:t>
      </w:r>
    </w:p>
    <w:p w14:paraId="61E46007" w14:textId="77777777" w:rsidR="00296A6C" w:rsidRDefault="002E45C3" w:rsidP="00AA1211">
      <w:pPr>
        <w:rPr>
          <w:rFonts w:ascii="Arial" w:hAnsi="Arial" w:cs="Arial"/>
        </w:rPr>
      </w:pPr>
      <w:r w:rsidRPr="16EA117A">
        <w:rPr>
          <w:rFonts w:ascii="Arial" w:hAnsi="Arial" w:cs="Arial"/>
        </w:rPr>
        <w:t>Det är glädjande att så många deltog vid dialogmötet 25 mars</w:t>
      </w:r>
      <w:r w:rsidR="0061358F">
        <w:rPr>
          <w:rFonts w:ascii="Arial" w:hAnsi="Arial" w:cs="Arial"/>
        </w:rPr>
        <w:t xml:space="preserve"> </w:t>
      </w:r>
      <w:r w:rsidR="002258C1">
        <w:rPr>
          <w:rFonts w:ascii="Arial" w:hAnsi="Arial" w:cs="Arial"/>
        </w:rPr>
        <w:t>där förnyelse</w:t>
      </w:r>
      <w:r w:rsidR="00357739">
        <w:rPr>
          <w:rFonts w:ascii="Arial" w:hAnsi="Arial" w:cs="Arial"/>
        </w:rPr>
        <w:t xml:space="preserve"> </w:t>
      </w:r>
      <w:r w:rsidR="00097A4C">
        <w:rPr>
          <w:rFonts w:ascii="Arial" w:hAnsi="Arial" w:cs="Arial"/>
        </w:rPr>
        <w:t>av lednings</w:t>
      </w:r>
      <w:r w:rsidR="00FB1697">
        <w:rPr>
          <w:rFonts w:ascii="Arial" w:hAnsi="Arial" w:cs="Arial"/>
        </w:rPr>
        <w:t>nätet på Gärde</w:t>
      </w:r>
      <w:r w:rsidR="003529C4">
        <w:rPr>
          <w:rFonts w:ascii="Arial" w:hAnsi="Arial" w:cs="Arial"/>
        </w:rPr>
        <w:t>sgatan i Katrineholm stod på agendan</w:t>
      </w:r>
      <w:r w:rsidRPr="16EA117A">
        <w:rPr>
          <w:rFonts w:ascii="Arial" w:hAnsi="Arial" w:cs="Arial"/>
        </w:rPr>
        <w:t xml:space="preserve">. Under mötet berättade vi på Sörmland Vatten om vad vi ska göra och hur det påverkar dig som fastighetsägare och boende i området. </w:t>
      </w:r>
    </w:p>
    <w:p w14:paraId="69D07E4B" w14:textId="0113710B" w:rsidR="00AA1211" w:rsidRDefault="00AA1211" w:rsidP="00AA1211">
      <w:pPr>
        <w:rPr>
          <w:rFonts w:ascii="Arial" w:hAnsi="Arial" w:cs="Arial"/>
        </w:rPr>
      </w:pPr>
      <w:r>
        <w:rPr>
          <w:rFonts w:ascii="Arial" w:hAnsi="Arial" w:cs="Arial"/>
        </w:rPr>
        <w:t xml:space="preserve">Vi tror på en öppen dialog och samarbete, har du </w:t>
      </w:r>
      <w:r w:rsidR="00AB1B88">
        <w:rPr>
          <w:rFonts w:ascii="Arial" w:hAnsi="Arial" w:cs="Arial"/>
        </w:rPr>
        <w:t xml:space="preserve">ytterligare </w:t>
      </w:r>
      <w:r>
        <w:rPr>
          <w:rFonts w:ascii="Arial" w:hAnsi="Arial" w:cs="Arial"/>
        </w:rPr>
        <w:t>frågor är du välkommen att kontakta oss</w:t>
      </w:r>
      <w:r w:rsidR="00F07E2B">
        <w:rPr>
          <w:rFonts w:ascii="Arial" w:hAnsi="Arial" w:cs="Arial"/>
        </w:rPr>
        <w:t xml:space="preserve">. </w:t>
      </w:r>
    </w:p>
    <w:p w14:paraId="1D43A0FB" w14:textId="1D40A057" w:rsidR="00493845" w:rsidRDefault="00493845" w:rsidP="00AA1211">
      <w:pPr>
        <w:rPr>
          <w:rFonts w:ascii="Arial" w:hAnsi="Arial" w:cs="Arial"/>
        </w:rPr>
      </w:pPr>
      <w:r>
        <w:rPr>
          <w:rFonts w:ascii="Arial" w:hAnsi="Arial" w:cs="Arial"/>
        </w:rPr>
        <w:t xml:space="preserve">För de fastighetsägare som inte hade möjlighet att närvara på dialogmötet finns </w:t>
      </w:r>
      <w:r w:rsidR="00205E0C">
        <w:rPr>
          <w:rFonts w:ascii="Arial" w:hAnsi="Arial" w:cs="Arial"/>
        </w:rPr>
        <w:t xml:space="preserve">en </w:t>
      </w:r>
      <w:r w:rsidR="007449A1">
        <w:rPr>
          <w:rFonts w:ascii="Arial" w:hAnsi="Arial" w:cs="Arial"/>
        </w:rPr>
        <w:t xml:space="preserve">presentation </w:t>
      </w:r>
      <w:r w:rsidR="00FF017F">
        <w:rPr>
          <w:rFonts w:ascii="Arial" w:hAnsi="Arial" w:cs="Arial"/>
        </w:rPr>
        <w:t xml:space="preserve">som visades under kvällen </w:t>
      </w:r>
      <w:r w:rsidR="007449A1">
        <w:rPr>
          <w:rFonts w:ascii="Arial" w:hAnsi="Arial" w:cs="Arial"/>
        </w:rPr>
        <w:t xml:space="preserve">och </w:t>
      </w:r>
      <w:r w:rsidR="00FF017F">
        <w:rPr>
          <w:rFonts w:ascii="Arial" w:hAnsi="Arial" w:cs="Arial"/>
        </w:rPr>
        <w:t xml:space="preserve">mer </w:t>
      </w:r>
      <w:r>
        <w:rPr>
          <w:rFonts w:ascii="Arial" w:hAnsi="Arial" w:cs="Arial"/>
        </w:rPr>
        <w:t xml:space="preserve">information </w:t>
      </w:r>
      <w:r>
        <w:rPr>
          <w:rFonts w:ascii="Arial" w:hAnsi="Arial" w:cs="Arial"/>
          <w:color w:val="374151"/>
        </w:rPr>
        <w:t>p</w:t>
      </w:r>
      <w:r w:rsidRPr="00EA4D4A">
        <w:rPr>
          <w:rFonts w:ascii="Arial" w:hAnsi="Arial" w:cs="Arial"/>
          <w:color w:val="374151"/>
        </w:rPr>
        <w:t>å hemsida</w:t>
      </w:r>
      <w:r>
        <w:rPr>
          <w:rFonts w:ascii="Arial" w:hAnsi="Arial" w:cs="Arial"/>
          <w:color w:val="374151"/>
        </w:rPr>
        <w:t>n</w:t>
      </w:r>
      <w:r w:rsidRPr="00EA4D4A">
        <w:rPr>
          <w:rFonts w:ascii="Arial" w:hAnsi="Arial" w:cs="Arial"/>
          <w:color w:val="374151"/>
        </w:rPr>
        <w:t xml:space="preserve"> </w:t>
      </w:r>
      <w:hyperlink r:id="rId7" w:history="1">
        <w:r w:rsidRPr="00EA4D4A">
          <w:rPr>
            <w:rStyle w:val="Hyperlnk"/>
            <w:rFonts w:ascii="Arial" w:hAnsi="Arial" w:cs="Arial"/>
          </w:rPr>
          <w:t>www.sormlandvatten.se</w:t>
        </w:r>
      </w:hyperlink>
      <w:r w:rsidRPr="00EA4D4A">
        <w:rPr>
          <w:rFonts w:ascii="Arial" w:hAnsi="Arial" w:cs="Arial"/>
          <w:color w:val="374151"/>
        </w:rPr>
        <w:t xml:space="preserve"> under Pågående projekt</w:t>
      </w:r>
      <w:r w:rsidR="004A1E3A">
        <w:rPr>
          <w:rFonts w:ascii="Arial" w:hAnsi="Arial" w:cs="Arial"/>
          <w:color w:val="374151"/>
        </w:rPr>
        <w:t xml:space="preserve">, Gärdesgatan. </w:t>
      </w:r>
    </w:p>
    <w:p w14:paraId="2AB93A19" w14:textId="74580143" w:rsidR="00F00173" w:rsidRDefault="003020AB" w:rsidP="00AA1211">
      <w:pPr>
        <w:rPr>
          <w:rFonts w:ascii="Arial" w:hAnsi="Arial" w:cs="Arial"/>
        </w:rPr>
      </w:pPr>
      <w:r>
        <w:rPr>
          <w:rFonts w:ascii="Arial" w:hAnsi="Arial" w:cs="Arial"/>
        </w:rPr>
        <w:t xml:space="preserve">Den </w:t>
      </w:r>
      <w:r w:rsidR="00B345CC">
        <w:rPr>
          <w:rFonts w:ascii="Arial" w:hAnsi="Arial" w:cs="Arial"/>
        </w:rPr>
        <w:t>1 maj 2024</w:t>
      </w:r>
      <w:r w:rsidR="0052177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kommer vår entreprenör Skanska att et</w:t>
      </w:r>
      <w:r w:rsidR="00B564C5">
        <w:rPr>
          <w:rFonts w:ascii="Arial" w:hAnsi="Arial" w:cs="Arial"/>
        </w:rPr>
        <w:t xml:space="preserve">ablera sig på platsen </w:t>
      </w:r>
      <w:r w:rsidR="00521774">
        <w:rPr>
          <w:rFonts w:ascii="Arial" w:hAnsi="Arial" w:cs="Arial"/>
        </w:rPr>
        <w:t xml:space="preserve">och därefter </w:t>
      </w:r>
      <w:r w:rsidR="00401180">
        <w:rPr>
          <w:rFonts w:ascii="Arial" w:hAnsi="Arial" w:cs="Arial"/>
        </w:rPr>
        <w:t>startar arbetet</w:t>
      </w:r>
      <w:r w:rsidR="00521774">
        <w:rPr>
          <w:rFonts w:ascii="Arial" w:hAnsi="Arial" w:cs="Arial"/>
        </w:rPr>
        <w:t xml:space="preserve"> </w:t>
      </w:r>
      <w:r w:rsidR="004D6AF2">
        <w:rPr>
          <w:rFonts w:ascii="Arial" w:hAnsi="Arial" w:cs="Arial"/>
        </w:rPr>
        <w:t>på Gärdesgatan</w:t>
      </w:r>
      <w:r w:rsidR="00F853B6">
        <w:rPr>
          <w:rFonts w:ascii="Arial" w:hAnsi="Arial" w:cs="Arial"/>
        </w:rPr>
        <w:t>, se skiss</w:t>
      </w:r>
      <w:r w:rsidR="004D6AF2">
        <w:rPr>
          <w:rFonts w:ascii="Arial" w:hAnsi="Arial" w:cs="Arial"/>
        </w:rPr>
        <w:t xml:space="preserve">. </w:t>
      </w:r>
    </w:p>
    <w:p w14:paraId="46538CD6" w14:textId="1387F7F5" w:rsidR="00F00173" w:rsidRDefault="005F0B04" w:rsidP="00A51D95">
      <w:pPr>
        <w:rPr>
          <w:rFonts w:ascii="Arial" w:hAnsi="Arial" w:cs="Arial"/>
        </w:rPr>
      </w:pPr>
      <w:r>
        <w:rPr>
          <w:noProof/>
          <w14:ligatures w14:val="none"/>
        </w:rPr>
        <w:drawing>
          <wp:inline distT="0" distB="0" distL="0" distR="0" wp14:anchorId="309EBDB1" wp14:editId="6EA2B7B1">
            <wp:extent cx="4104272" cy="2669202"/>
            <wp:effectExtent l="0" t="0" r="0" b="0"/>
            <wp:docPr id="1" name="Bildobjekt 1" descr="En bild som visar text, skärmbild, Plan, karta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objekt 1" descr="En bild som visar text, skärmbild, Plan, karta&#10;&#10;Automatiskt genererad beskrivni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37306" cy="2690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941E37" w14:textId="77777777" w:rsidR="00A51D95" w:rsidRDefault="00A51D95" w:rsidP="00AA1211">
      <w:pPr>
        <w:rPr>
          <w:rFonts w:ascii="Arial" w:hAnsi="Arial" w:cs="Arial"/>
        </w:rPr>
      </w:pPr>
    </w:p>
    <w:p w14:paraId="6D0D966F" w14:textId="77777777" w:rsidR="00A51D95" w:rsidRPr="00A51D95" w:rsidRDefault="00A51D95" w:rsidP="00BE74B4">
      <w:pPr>
        <w:rPr>
          <w:rFonts w:ascii="Arial" w:hAnsi="Arial" w:cs="Arial"/>
          <w:b/>
          <w:bCs/>
        </w:rPr>
      </w:pPr>
      <w:r w:rsidRPr="00A51D95">
        <w:rPr>
          <w:rFonts w:ascii="Arial" w:hAnsi="Arial" w:cs="Arial"/>
          <w:b/>
          <w:bCs/>
        </w:rPr>
        <w:t>Enkät</w:t>
      </w:r>
    </w:p>
    <w:p w14:paraId="59151A49" w14:textId="32BFF7EC" w:rsidR="005B525B" w:rsidRDefault="00795BA5" w:rsidP="00BE74B4">
      <w:pPr>
        <w:rPr>
          <w:rFonts w:ascii="Arial" w:hAnsi="Arial" w:cs="Arial"/>
        </w:rPr>
      </w:pPr>
      <w:r>
        <w:rPr>
          <w:rFonts w:ascii="Arial" w:hAnsi="Arial" w:cs="Arial"/>
        </w:rPr>
        <w:t>Inom kort skickar vi</w:t>
      </w:r>
      <w:r w:rsidR="00BB7080">
        <w:rPr>
          <w:rFonts w:ascii="Arial" w:hAnsi="Arial" w:cs="Arial"/>
        </w:rPr>
        <w:t xml:space="preserve"> ut </w:t>
      </w:r>
      <w:r w:rsidR="000B78A5">
        <w:rPr>
          <w:rFonts w:ascii="Arial" w:hAnsi="Arial" w:cs="Arial"/>
        </w:rPr>
        <w:t xml:space="preserve">en enkät </w:t>
      </w:r>
      <w:r w:rsidR="002622EF">
        <w:rPr>
          <w:rFonts w:ascii="Arial" w:hAnsi="Arial" w:cs="Arial"/>
        </w:rPr>
        <w:t xml:space="preserve">där vi ber dig besvara </w:t>
      </w:r>
      <w:r w:rsidR="000B78A5">
        <w:rPr>
          <w:rFonts w:ascii="Arial" w:hAnsi="Arial" w:cs="Arial"/>
        </w:rPr>
        <w:t xml:space="preserve">hur </w:t>
      </w:r>
      <w:r>
        <w:rPr>
          <w:rFonts w:ascii="Arial" w:hAnsi="Arial" w:cs="Arial"/>
        </w:rPr>
        <w:t xml:space="preserve">du </w:t>
      </w:r>
      <w:r w:rsidR="000B78A5">
        <w:rPr>
          <w:rFonts w:ascii="Arial" w:hAnsi="Arial" w:cs="Arial"/>
        </w:rPr>
        <w:t xml:space="preserve">hanterar </w:t>
      </w:r>
      <w:r w:rsidR="002A1E07">
        <w:rPr>
          <w:rFonts w:ascii="Arial" w:hAnsi="Arial" w:cs="Arial"/>
        </w:rPr>
        <w:t xml:space="preserve">dagvatten </w:t>
      </w:r>
      <w:r w:rsidR="00D20B49">
        <w:rPr>
          <w:rFonts w:ascii="Arial" w:hAnsi="Arial" w:cs="Arial"/>
        </w:rPr>
        <w:t>på fastigheten</w:t>
      </w:r>
      <w:r w:rsidR="001245E4">
        <w:rPr>
          <w:rFonts w:ascii="Arial" w:hAnsi="Arial" w:cs="Arial"/>
        </w:rPr>
        <w:t xml:space="preserve"> och hur </w:t>
      </w:r>
      <w:r>
        <w:rPr>
          <w:rFonts w:ascii="Arial" w:hAnsi="Arial" w:cs="Arial"/>
        </w:rPr>
        <w:t xml:space="preserve">du </w:t>
      </w:r>
      <w:r w:rsidR="001245E4">
        <w:rPr>
          <w:rFonts w:ascii="Arial" w:hAnsi="Arial" w:cs="Arial"/>
        </w:rPr>
        <w:t>önskar att hantera</w:t>
      </w:r>
      <w:r w:rsidR="008261C0">
        <w:rPr>
          <w:rFonts w:ascii="Arial" w:hAnsi="Arial" w:cs="Arial"/>
        </w:rPr>
        <w:t xml:space="preserve"> dagvattnet när </w:t>
      </w:r>
      <w:r w:rsidR="009B3FB6">
        <w:rPr>
          <w:rFonts w:ascii="Arial" w:hAnsi="Arial" w:cs="Arial"/>
        </w:rPr>
        <w:t xml:space="preserve">den nya dagvattenledningen </w:t>
      </w:r>
      <w:r w:rsidR="00D82D9A">
        <w:rPr>
          <w:rFonts w:ascii="Arial" w:hAnsi="Arial" w:cs="Arial"/>
        </w:rPr>
        <w:t>finns på plats i</w:t>
      </w:r>
      <w:r w:rsidR="009B3FB6">
        <w:rPr>
          <w:rFonts w:ascii="Arial" w:hAnsi="Arial" w:cs="Arial"/>
        </w:rPr>
        <w:t xml:space="preserve"> gatan. D</w:t>
      </w:r>
      <w:r w:rsidR="001839E3">
        <w:rPr>
          <w:rFonts w:ascii="Arial" w:hAnsi="Arial" w:cs="Arial"/>
        </w:rPr>
        <w:t xml:space="preserve">u kan läsa mer </w:t>
      </w:r>
      <w:r w:rsidR="002A1BF4">
        <w:rPr>
          <w:rFonts w:ascii="Arial" w:hAnsi="Arial" w:cs="Arial"/>
        </w:rPr>
        <w:t>om hantering av dagvatten på v</w:t>
      </w:r>
      <w:r w:rsidR="004212DE">
        <w:rPr>
          <w:rFonts w:ascii="Arial" w:hAnsi="Arial" w:cs="Arial"/>
        </w:rPr>
        <w:t>å</w:t>
      </w:r>
      <w:r w:rsidR="002A1BF4">
        <w:rPr>
          <w:rFonts w:ascii="Arial" w:hAnsi="Arial" w:cs="Arial"/>
        </w:rPr>
        <w:t xml:space="preserve">r hemsida. </w:t>
      </w:r>
    </w:p>
    <w:p w14:paraId="1EB6C3D3" w14:textId="77777777" w:rsidR="00D82D9A" w:rsidRPr="00D82D9A" w:rsidRDefault="00D82D9A" w:rsidP="00BE74B4">
      <w:pPr>
        <w:rPr>
          <w:rFonts w:ascii="Arial" w:hAnsi="Arial" w:cs="Arial"/>
        </w:rPr>
      </w:pPr>
    </w:p>
    <w:p w14:paraId="780E0A23" w14:textId="6366F451" w:rsidR="00BE74B4" w:rsidRDefault="00BE74B4" w:rsidP="00BE74B4">
      <w:pPr>
        <w:rPr>
          <w:rFonts w:ascii="Arial" w:hAnsi="Arial" w:cs="Arial"/>
          <w:color w:val="374151"/>
        </w:rPr>
      </w:pPr>
      <w:r>
        <w:rPr>
          <w:rFonts w:ascii="Arial" w:hAnsi="Arial" w:cs="Arial"/>
          <w:color w:val="374151"/>
        </w:rPr>
        <w:t>Med vänlig hälsning</w:t>
      </w:r>
    </w:p>
    <w:p w14:paraId="27C11C44" w14:textId="682FFC55" w:rsidR="00CA1F67" w:rsidRDefault="00C434BE" w:rsidP="00BE74B4">
      <w:pPr>
        <w:rPr>
          <w:rFonts w:ascii="Arial" w:hAnsi="Arial" w:cs="Arial"/>
          <w:color w:val="374151"/>
        </w:rPr>
      </w:pPr>
      <w:r>
        <w:rPr>
          <w:rFonts w:ascii="Arial" w:hAnsi="Arial" w:cs="Arial"/>
          <w:color w:val="374151"/>
        </w:rPr>
        <w:t>Lina Ljung</w:t>
      </w:r>
      <w:r w:rsidR="002C77CB">
        <w:rPr>
          <w:rFonts w:ascii="Arial" w:hAnsi="Arial" w:cs="Arial"/>
          <w:color w:val="374151"/>
        </w:rPr>
        <w:t xml:space="preserve">qvist, projektledare </w:t>
      </w:r>
      <w:r w:rsidR="00E44B66">
        <w:rPr>
          <w:rFonts w:ascii="Arial" w:hAnsi="Arial" w:cs="Arial"/>
          <w:color w:val="374151"/>
        </w:rPr>
        <w:t>VA</w:t>
      </w:r>
      <w:r w:rsidR="00F66441">
        <w:rPr>
          <w:rFonts w:ascii="Arial" w:hAnsi="Arial" w:cs="Arial"/>
          <w:color w:val="374151"/>
        </w:rPr>
        <w:t>,</w:t>
      </w:r>
      <w:r w:rsidR="00E44B66">
        <w:rPr>
          <w:rFonts w:ascii="Arial" w:hAnsi="Arial" w:cs="Arial"/>
          <w:color w:val="374151"/>
        </w:rPr>
        <w:t xml:space="preserve"> </w:t>
      </w:r>
      <w:r w:rsidR="00CA1F67">
        <w:rPr>
          <w:rFonts w:ascii="Arial" w:hAnsi="Arial" w:cs="Arial"/>
          <w:color w:val="374151"/>
        </w:rPr>
        <w:t>Sörmland Vatten</w:t>
      </w:r>
    </w:p>
    <w:p w14:paraId="019A0AEE" w14:textId="4FABDFCC" w:rsidR="004560E6" w:rsidRPr="00D2152E" w:rsidRDefault="00BE74B4" w:rsidP="004560E6">
      <w:pPr>
        <w:rPr>
          <w:rFonts w:ascii="Arial" w:hAnsi="Arial" w:cs="Arial"/>
          <w:color w:val="374151"/>
        </w:rPr>
      </w:pPr>
      <w:proofErr w:type="gramStart"/>
      <w:r w:rsidRPr="16EA117A">
        <w:rPr>
          <w:rFonts w:ascii="Arial" w:hAnsi="Arial" w:cs="Arial"/>
          <w:color w:val="374151"/>
        </w:rPr>
        <w:t>0150</w:t>
      </w:r>
      <w:r w:rsidR="00A87C87" w:rsidRPr="16EA117A">
        <w:rPr>
          <w:rFonts w:ascii="Arial" w:hAnsi="Arial" w:cs="Arial"/>
          <w:color w:val="374151"/>
        </w:rPr>
        <w:t>-</w:t>
      </w:r>
      <w:r w:rsidR="005B6D02" w:rsidRPr="16EA117A">
        <w:rPr>
          <w:rFonts w:ascii="Arial" w:hAnsi="Arial" w:cs="Arial"/>
          <w:color w:val="374151"/>
        </w:rPr>
        <w:t>800</w:t>
      </w:r>
      <w:r w:rsidR="00CA1F67" w:rsidRPr="16EA117A">
        <w:rPr>
          <w:rFonts w:ascii="Arial" w:hAnsi="Arial" w:cs="Arial"/>
          <w:color w:val="374151"/>
        </w:rPr>
        <w:t> </w:t>
      </w:r>
      <w:r w:rsidR="005B6D02" w:rsidRPr="16EA117A">
        <w:rPr>
          <w:rFonts w:ascii="Arial" w:hAnsi="Arial" w:cs="Arial"/>
          <w:color w:val="374151"/>
        </w:rPr>
        <w:t>1</w:t>
      </w:r>
      <w:r w:rsidRPr="16EA117A">
        <w:rPr>
          <w:rFonts w:ascii="Arial" w:hAnsi="Arial" w:cs="Arial"/>
          <w:color w:val="374151"/>
        </w:rPr>
        <w:t>00</w:t>
      </w:r>
      <w:proofErr w:type="gramEnd"/>
      <w:r>
        <w:br/>
      </w:r>
      <w:hyperlink r:id="rId9">
        <w:r w:rsidR="00CA1F67" w:rsidRPr="16EA117A">
          <w:rPr>
            <w:rStyle w:val="Hyperlnk"/>
            <w:rFonts w:ascii="Arial" w:hAnsi="Arial" w:cs="Arial"/>
          </w:rPr>
          <w:t>kundservice@sormlandvatten.se</w:t>
        </w:r>
      </w:hyperlink>
    </w:p>
    <w:p w14:paraId="2E20FBFB" w14:textId="2AEE8AEB" w:rsidR="16EA117A" w:rsidRDefault="16EA117A" w:rsidP="16EA117A">
      <w:pPr>
        <w:rPr>
          <w:rFonts w:ascii="Arial" w:hAnsi="Arial" w:cs="Arial"/>
        </w:rPr>
      </w:pPr>
    </w:p>
    <w:sectPr w:rsidR="16EA117A" w:rsidSect="008C008D">
      <w:headerReference w:type="default" r:id="rId10"/>
      <w:pgSz w:w="11906" w:h="16838"/>
      <w:pgMar w:top="1276" w:right="1418" w:bottom="992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6375F9" w14:textId="77777777" w:rsidR="008C008D" w:rsidRDefault="008C008D" w:rsidP="00CB75E7">
      <w:r>
        <w:separator/>
      </w:r>
    </w:p>
  </w:endnote>
  <w:endnote w:type="continuationSeparator" w:id="0">
    <w:p w14:paraId="4CE6383C" w14:textId="77777777" w:rsidR="008C008D" w:rsidRDefault="008C008D" w:rsidP="00CB75E7">
      <w:r>
        <w:continuationSeparator/>
      </w:r>
    </w:p>
  </w:endnote>
  <w:endnote w:type="continuationNotice" w:id="1">
    <w:p w14:paraId="4F3DDBB7" w14:textId="77777777" w:rsidR="008C008D" w:rsidRDefault="008C008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E9254B" w14:textId="77777777" w:rsidR="008C008D" w:rsidRDefault="008C008D" w:rsidP="00CB75E7">
      <w:r>
        <w:separator/>
      </w:r>
    </w:p>
  </w:footnote>
  <w:footnote w:type="continuationSeparator" w:id="0">
    <w:p w14:paraId="12769027" w14:textId="77777777" w:rsidR="008C008D" w:rsidRDefault="008C008D" w:rsidP="00CB75E7">
      <w:r>
        <w:continuationSeparator/>
      </w:r>
    </w:p>
  </w:footnote>
  <w:footnote w:type="continuationNotice" w:id="1">
    <w:p w14:paraId="2B244102" w14:textId="77777777" w:rsidR="008C008D" w:rsidRDefault="008C008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75E2D9" w14:textId="77777777" w:rsidR="00CB75E7" w:rsidRDefault="002A2A08">
    <w:pPr>
      <w:pStyle w:val="Sidhuvud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3C4AE32" wp14:editId="2B5B6206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2494800" cy="363600"/>
          <wp:effectExtent l="0" t="0" r="1270" b="0"/>
          <wp:wrapTight wrapText="bothSides">
            <wp:wrapPolygon edited="0">
              <wp:start x="165" y="0"/>
              <wp:lineTo x="0" y="9063"/>
              <wp:lineTo x="0" y="18126"/>
              <wp:lineTo x="330" y="20392"/>
              <wp:lineTo x="2640" y="20392"/>
              <wp:lineTo x="21446" y="16993"/>
              <wp:lineTo x="21446" y="6797"/>
              <wp:lineTo x="2969" y="0"/>
              <wp:lineTo x="165" y="0"/>
            </wp:wrapPolygon>
          </wp:wrapTight>
          <wp:docPr id="74152234" name="Bildobjekt 7415223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ga-Sörmland-Vatten-frilagd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94800" cy="36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53461D"/>
    <w:multiLevelType w:val="hybridMultilevel"/>
    <w:tmpl w:val="20CA515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4534B8"/>
    <w:multiLevelType w:val="hybridMultilevel"/>
    <w:tmpl w:val="4B7C68F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AF7F00"/>
    <w:multiLevelType w:val="hybridMultilevel"/>
    <w:tmpl w:val="D44E645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E07297"/>
    <w:multiLevelType w:val="hybridMultilevel"/>
    <w:tmpl w:val="BD88C4A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77277C"/>
    <w:multiLevelType w:val="hybridMultilevel"/>
    <w:tmpl w:val="579217A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4328810">
    <w:abstractNumId w:val="4"/>
  </w:num>
  <w:num w:numId="2" w16cid:durableId="1499882961">
    <w:abstractNumId w:val="2"/>
  </w:num>
  <w:num w:numId="3" w16cid:durableId="499195185">
    <w:abstractNumId w:val="0"/>
  </w:num>
  <w:num w:numId="4" w16cid:durableId="877354933">
    <w:abstractNumId w:val="3"/>
  </w:num>
  <w:num w:numId="5" w16cid:durableId="18647102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4B4"/>
    <w:rsid w:val="00004803"/>
    <w:rsid w:val="00007135"/>
    <w:rsid w:val="00011056"/>
    <w:rsid w:val="00017439"/>
    <w:rsid w:val="00023B09"/>
    <w:rsid w:val="000278B9"/>
    <w:rsid w:val="000401F3"/>
    <w:rsid w:val="0004063C"/>
    <w:rsid w:val="000408AE"/>
    <w:rsid w:val="00070005"/>
    <w:rsid w:val="000812A9"/>
    <w:rsid w:val="000814A4"/>
    <w:rsid w:val="0008393B"/>
    <w:rsid w:val="00083B2E"/>
    <w:rsid w:val="00085AC1"/>
    <w:rsid w:val="00090EE7"/>
    <w:rsid w:val="00093E01"/>
    <w:rsid w:val="00097A4C"/>
    <w:rsid w:val="000A3583"/>
    <w:rsid w:val="000A6C96"/>
    <w:rsid w:val="000B4A31"/>
    <w:rsid w:val="000B6777"/>
    <w:rsid w:val="000B78A5"/>
    <w:rsid w:val="000C0872"/>
    <w:rsid w:val="000D0AF0"/>
    <w:rsid w:val="000E1C28"/>
    <w:rsid w:val="000E523A"/>
    <w:rsid w:val="000E6D91"/>
    <w:rsid w:val="000F7A6B"/>
    <w:rsid w:val="00102DD0"/>
    <w:rsid w:val="001175B2"/>
    <w:rsid w:val="00123620"/>
    <w:rsid w:val="001245E4"/>
    <w:rsid w:val="001414F4"/>
    <w:rsid w:val="001741FC"/>
    <w:rsid w:val="0017498C"/>
    <w:rsid w:val="001839E3"/>
    <w:rsid w:val="00194BAA"/>
    <w:rsid w:val="001A03FF"/>
    <w:rsid w:val="001A7924"/>
    <w:rsid w:val="001B1E70"/>
    <w:rsid w:val="001B4B0A"/>
    <w:rsid w:val="001C7C22"/>
    <w:rsid w:val="001D1D3F"/>
    <w:rsid w:val="001E18DD"/>
    <w:rsid w:val="00205E0C"/>
    <w:rsid w:val="002115D9"/>
    <w:rsid w:val="00213056"/>
    <w:rsid w:val="00217FE7"/>
    <w:rsid w:val="002258C1"/>
    <w:rsid w:val="0022772C"/>
    <w:rsid w:val="002346F7"/>
    <w:rsid w:val="00244B6B"/>
    <w:rsid w:val="0025279B"/>
    <w:rsid w:val="002549E6"/>
    <w:rsid w:val="002622EF"/>
    <w:rsid w:val="002646AA"/>
    <w:rsid w:val="00280EF0"/>
    <w:rsid w:val="00284908"/>
    <w:rsid w:val="00286CFE"/>
    <w:rsid w:val="00295AFE"/>
    <w:rsid w:val="00296A6C"/>
    <w:rsid w:val="002A1BF4"/>
    <w:rsid w:val="002A1E07"/>
    <w:rsid w:val="002A212C"/>
    <w:rsid w:val="002A2A08"/>
    <w:rsid w:val="002A69E9"/>
    <w:rsid w:val="002A74F6"/>
    <w:rsid w:val="002C66AC"/>
    <w:rsid w:val="002C6880"/>
    <w:rsid w:val="002C77CB"/>
    <w:rsid w:val="002E37CC"/>
    <w:rsid w:val="002E45C3"/>
    <w:rsid w:val="002E5647"/>
    <w:rsid w:val="003020AB"/>
    <w:rsid w:val="00302271"/>
    <w:rsid w:val="00313B57"/>
    <w:rsid w:val="003169C0"/>
    <w:rsid w:val="003236D1"/>
    <w:rsid w:val="00327516"/>
    <w:rsid w:val="003441E9"/>
    <w:rsid w:val="003529C4"/>
    <w:rsid w:val="00357739"/>
    <w:rsid w:val="00371C88"/>
    <w:rsid w:val="00372237"/>
    <w:rsid w:val="00373AF5"/>
    <w:rsid w:val="003765B2"/>
    <w:rsid w:val="00376A98"/>
    <w:rsid w:val="0039563A"/>
    <w:rsid w:val="00396E87"/>
    <w:rsid w:val="003A5425"/>
    <w:rsid w:val="003B689A"/>
    <w:rsid w:val="003B6B05"/>
    <w:rsid w:val="003C2726"/>
    <w:rsid w:val="003C2D8B"/>
    <w:rsid w:val="003C77D3"/>
    <w:rsid w:val="003D3B7A"/>
    <w:rsid w:val="003D4162"/>
    <w:rsid w:val="003D70D7"/>
    <w:rsid w:val="003D7E47"/>
    <w:rsid w:val="003E75DD"/>
    <w:rsid w:val="00401180"/>
    <w:rsid w:val="0040395A"/>
    <w:rsid w:val="00411D67"/>
    <w:rsid w:val="00414645"/>
    <w:rsid w:val="00414EA3"/>
    <w:rsid w:val="004212DE"/>
    <w:rsid w:val="00424B44"/>
    <w:rsid w:val="004259F3"/>
    <w:rsid w:val="00441893"/>
    <w:rsid w:val="004430DB"/>
    <w:rsid w:val="00455E6C"/>
    <w:rsid w:val="004560E6"/>
    <w:rsid w:val="0045763E"/>
    <w:rsid w:val="00482D1B"/>
    <w:rsid w:val="004854A0"/>
    <w:rsid w:val="00487B8C"/>
    <w:rsid w:val="00492516"/>
    <w:rsid w:val="004934BD"/>
    <w:rsid w:val="00493845"/>
    <w:rsid w:val="004A1E3A"/>
    <w:rsid w:val="004A7D7A"/>
    <w:rsid w:val="004B066B"/>
    <w:rsid w:val="004B79A7"/>
    <w:rsid w:val="004C51F2"/>
    <w:rsid w:val="004C6ACB"/>
    <w:rsid w:val="004D21C7"/>
    <w:rsid w:val="004D695B"/>
    <w:rsid w:val="004D6AF2"/>
    <w:rsid w:val="004E5CDB"/>
    <w:rsid w:val="004E5DD8"/>
    <w:rsid w:val="004E772F"/>
    <w:rsid w:val="004F17A0"/>
    <w:rsid w:val="004F1838"/>
    <w:rsid w:val="00504415"/>
    <w:rsid w:val="00511316"/>
    <w:rsid w:val="00514F0A"/>
    <w:rsid w:val="00521774"/>
    <w:rsid w:val="00532349"/>
    <w:rsid w:val="00545DD2"/>
    <w:rsid w:val="00552B63"/>
    <w:rsid w:val="00561053"/>
    <w:rsid w:val="00562777"/>
    <w:rsid w:val="005710FB"/>
    <w:rsid w:val="00572E5B"/>
    <w:rsid w:val="00583E6B"/>
    <w:rsid w:val="00587249"/>
    <w:rsid w:val="00591DB8"/>
    <w:rsid w:val="005A5AEC"/>
    <w:rsid w:val="005B525B"/>
    <w:rsid w:val="005B54F7"/>
    <w:rsid w:val="005B5A94"/>
    <w:rsid w:val="005B6D02"/>
    <w:rsid w:val="005E3E2D"/>
    <w:rsid w:val="005E6473"/>
    <w:rsid w:val="005F0B04"/>
    <w:rsid w:val="005F2F0A"/>
    <w:rsid w:val="005F3C12"/>
    <w:rsid w:val="005F6976"/>
    <w:rsid w:val="0061358F"/>
    <w:rsid w:val="00622ACB"/>
    <w:rsid w:val="0062333C"/>
    <w:rsid w:val="00646C67"/>
    <w:rsid w:val="006564DA"/>
    <w:rsid w:val="006677B1"/>
    <w:rsid w:val="006778AC"/>
    <w:rsid w:val="00677C46"/>
    <w:rsid w:val="006B4193"/>
    <w:rsid w:val="006B7F8C"/>
    <w:rsid w:val="006C1857"/>
    <w:rsid w:val="006C69EC"/>
    <w:rsid w:val="006F097E"/>
    <w:rsid w:val="006F3AC8"/>
    <w:rsid w:val="006F4137"/>
    <w:rsid w:val="006F5B89"/>
    <w:rsid w:val="006F7AD6"/>
    <w:rsid w:val="00711550"/>
    <w:rsid w:val="007208E3"/>
    <w:rsid w:val="0073033B"/>
    <w:rsid w:val="0074114A"/>
    <w:rsid w:val="007449A1"/>
    <w:rsid w:val="00755347"/>
    <w:rsid w:val="00761C75"/>
    <w:rsid w:val="00762B45"/>
    <w:rsid w:val="00773CDF"/>
    <w:rsid w:val="007910C3"/>
    <w:rsid w:val="00795BA5"/>
    <w:rsid w:val="007B12D5"/>
    <w:rsid w:val="007B3C7D"/>
    <w:rsid w:val="007C296E"/>
    <w:rsid w:val="007D44BF"/>
    <w:rsid w:val="007D5510"/>
    <w:rsid w:val="007E1E86"/>
    <w:rsid w:val="007E49E9"/>
    <w:rsid w:val="007F2D7C"/>
    <w:rsid w:val="0080504D"/>
    <w:rsid w:val="008052BA"/>
    <w:rsid w:val="00821094"/>
    <w:rsid w:val="00825D18"/>
    <w:rsid w:val="008261C0"/>
    <w:rsid w:val="00830644"/>
    <w:rsid w:val="00831D3F"/>
    <w:rsid w:val="0083426B"/>
    <w:rsid w:val="00835448"/>
    <w:rsid w:val="008614DD"/>
    <w:rsid w:val="00865B8B"/>
    <w:rsid w:val="008744C8"/>
    <w:rsid w:val="008744EA"/>
    <w:rsid w:val="00883B83"/>
    <w:rsid w:val="00894E95"/>
    <w:rsid w:val="008A1BB1"/>
    <w:rsid w:val="008A24F7"/>
    <w:rsid w:val="008A4E19"/>
    <w:rsid w:val="008B0576"/>
    <w:rsid w:val="008B2544"/>
    <w:rsid w:val="008C008D"/>
    <w:rsid w:val="008C07E2"/>
    <w:rsid w:val="008C151B"/>
    <w:rsid w:val="008D0099"/>
    <w:rsid w:val="008E543E"/>
    <w:rsid w:val="008F163E"/>
    <w:rsid w:val="008F1EDB"/>
    <w:rsid w:val="009003BF"/>
    <w:rsid w:val="00906C29"/>
    <w:rsid w:val="00907496"/>
    <w:rsid w:val="009139FB"/>
    <w:rsid w:val="00931830"/>
    <w:rsid w:val="009345E7"/>
    <w:rsid w:val="00936509"/>
    <w:rsid w:val="00952747"/>
    <w:rsid w:val="0096026A"/>
    <w:rsid w:val="00971F02"/>
    <w:rsid w:val="009820D1"/>
    <w:rsid w:val="009866C4"/>
    <w:rsid w:val="00987A09"/>
    <w:rsid w:val="0099241F"/>
    <w:rsid w:val="00995B8D"/>
    <w:rsid w:val="009B127A"/>
    <w:rsid w:val="009B393C"/>
    <w:rsid w:val="009B3FB6"/>
    <w:rsid w:val="009B6C41"/>
    <w:rsid w:val="009B72ED"/>
    <w:rsid w:val="009C497F"/>
    <w:rsid w:val="009E34B5"/>
    <w:rsid w:val="00A01DB1"/>
    <w:rsid w:val="00A02198"/>
    <w:rsid w:val="00A0481E"/>
    <w:rsid w:val="00A1088D"/>
    <w:rsid w:val="00A13339"/>
    <w:rsid w:val="00A16ED8"/>
    <w:rsid w:val="00A17BBF"/>
    <w:rsid w:val="00A21ABE"/>
    <w:rsid w:val="00A3102A"/>
    <w:rsid w:val="00A33E79"/>
    <w:rsid w:val="00A437CC"/>
    <w:rsid w:val="00A51861"/>
    <w:rsid w:val="00A51D95"/>
    <w:rsid w:val="00A86D76"/>
    <w:rsid w:val="00A87C87"/>
    <w:rsid w:val="00A91CE4"/>
    <w:rsid w:val="00A9348A"/>
    <w:rsid w:val="00A95E7C"/>
    <w:rsid w:val="00A97E6A"/>
    <w:rsid w:val="00AA1211"/>
    <w:rsid w:val="00AA3BEA"/>
    <w:rsid w:val="00AA4845"/>
    <w:rsid w:val="00AB1B88"/>
    <w:rsid w:val="00AC41A7"/>
    <w:rsid w:val="00AC4CB5"/>
    <w:rsid w:val="00AD17F8"/>
    <w:rsid w:val="00AD324F"/>
    <w:rsid w:val="00AD7C19"/>
    <w:rsid w:val="00AE0B70"/>
    <w:rsid w:val="00AE5453"/>
    <w:rsid w:val="00AF6C4D"/>
    <w:rsid w:val="00B01C25"/>
    <w:rsid w:val="00B0652A"/>
    <w:rsid w:val="00B07DD0"/>
    <w:rsid w:val="00B1185F"/>
    <w:rsid w:val="00B1187D"/>
    <w:rsid w:val="00B11D76"/>
    <w:rsid w:val="00B14D53"/>
    <w:rsid w:val="00B21DA3"/>
    <w:rsid w:val="00B345CC"/>
    <w:rsid w:val="00B405B6"/>
    <w:rsid w:val="00B5647E"/>
    <w:rsid w:val="00B564C5"/>
    <w:rsid w:val="00B615E1"/>
    <w:rsid w:val="00B74E2D"/>
    <w:rsid w:val="00B76B8F"/>
    <w:rsid w:val="00B825F4"/>
    <w:rsid w:val="00B87797"/>
    <w:rsid w:val="00BA62BC"/>
    <w:rsid w:val="00BB3769"/>
    <w:rsid w:val="00BB7080"/>
    <w:rsid w:val="00BC23B5"/>
    <w:rsid w:val="00BC51A7"/>
    <w:rsid w:val="00BD3751"/>
    <w:rsid w:val="00BD6E5C"/>
    <w:rsid w:val="00BE74B4"/>
    <w:rsid w:val="00C053CE"/>
    <w:rsid w:val="00C112B3"/>
    <w:rsid w:val="00C24815"/>
    <w:rsid w:val="00C36A1A"/>
    <w:rsid w:val="00C37283"/>
    <w:rsid w:val="00C434BE"/>
    <w:rsid w:val="00C6535E"/>
    <w:rsid w:val="00C71DF1"/>
    <w:rsid w:val="00C7605B"/>
    <w:rsid w:val="00C778D9"/>
    <w:rsid w:val="00CA1F67"/>
    <w:rsid w:val="00CA5F38"/>
    <w:rsid w:val="00CB3677"/>
    <w:rsid w:val="00CB75E7"/>
    <w:rsid w:val="00CC34DB"/>
    <w:rsid w:val="00CD56FE"/>
    <w:rsid w:val="00CD7756"/>
    <w:rsid w:val="00CE0CDB"/>
    <w:rsid w:val="00CE52F3"/>
    <w:rsid w:val="00CE76A3"/>
    <w:rsid w:val="00CF1A77"/>
    <w:rsid w:val="00CF6ACC"/>
    <w:rsid w:val="00D02EA7"/>
    <w:rsid w:val="00D054D3"/>
    <w:rsid w:val="00D10DCF"/>
    <w:rsid w:val="00D12B40"/>
    <w:rsid w:val="00D14191"/>
    <w:rsid w:val="00D16431"/>
    <w:rsid w:val="00D20063"/>
    <w:rsid w:val="00D20B49"/>
    <w:rsid w:val="00D20DF9"/>
    <w:rsid w:val="00D2152E"/>
    <w:rsid w:val="00D2181D"/>
    <w:rsid w:val="00D43EF5"/>
    <w:rsid w:val="00D47DEE"/>
    <w:rsid w:val="00D501B8"/>
    <w:rsid w:val="00D715D8"/>
    <w:rsid w:val="00D71B5A"/>
    <w:rsid w:val="00D82D9A"/>
    <w:rsid w:val="00DA56A1"/>
    <w:rsid w:val="00DB0A9D"/>
    <w:rsid w:val="00DB609B"/>
    <w:rsid w:val="00DB7232"/>
    <w:rsid w:val="00DC4756"/>
    <w:rsid w:val="00DD5A4A"/>
    <w:rsid w:val="00DE0F72"/>
    <w:rsid w:val="00DE395E"/>
    <w:rsid w:val="00DF5929"/>
    <w:rsid w:val="00DF6BD7"/>
    <w:rsid w:val="00E107C8"/>
    <w:rsid w:val="00E14E40"/>
    <w:rsid w:val="00E247CA"/>
    <w:rsid w:val="00E27E4A"/>
    <w:rsid w:val="00E37FAD"/>
    <w:rsid w:val="00E41DE4"/>
    <w:rsid w:val="00E43070"/>
    <w:rsid w:val="00E44B66"/>
    <w:rsid w:val="00E555F7"/>
    <w:rsid w:val="00E56AA2"/>
    <w:rsid w:val="00E57A99"/>
    <w:rsid w:val="00E62AC2"/>
    <w:rsid w:val="00E71C3B"/>
    <w:rsid w:val="00E747FB"/>
    <w:rsid w:val="00E86849"/>
    <w:rsid w:val="00E94FA6"/>
    <w:rsid w:val="00EA4D4A"/>
    <w:rsid w:val="00EB1BC5"/>
    <w:rsid w:val="00EB5C3C"/>
    <w:rsid w:val="00EC099F"/>
    <w:rsid w:val="00EE0934"/>
    <w:rsid w:val="00EE1738"/>
    <w:rsid w:val="00EE180E"/>
    <w:rsid w:val="00EE7A38"/>
    <w:rsid w:val="00EF1750"/>
    <w:rsid w:val="00F00173"/>
    <w:rsid w:val="00F03D4A"/>
    <w:rsid w:val="00F06EBA"/>
    <w:rsid w:val="00F07E2B"/>
    <w:rsid w:val="00F165B9"/>
    <w:rsid w:val="00F22F0F"/>
    <w:rsid w:val="00F24B77"/>
    <w:rsid w:val="00F27EBC"/>
    <w:rsid w:val="00F447D1"/>
    <w:rsid w:val="00F57F13"/>
    <w:rsid w:val="00F632C4"/>
    <w:rsid w:val="00F66441"/>
    <w:rsid w:val="00F745EF"/>
    <w:rsid w:val="00F77222"/>
    <w:rsid w:val="00F853B6"/>
    <w:rsid w:val="00F87B3F"/>
    <w:rsid w:val="00F97B62"/>
    <w:rsid w:val="00FA26A9"/>
    <w:rsid w:val="00FB1697"/>
    <w:rsid w:val="00FB47CE"/>
    <w:rsid w:val="00FB74A8"/>
    <w:rsid w:val="00FC3B1A"/>
    <w:rsid w:val="00FD2FCD"/>
    <w:rsid w:val="00FD580B"/>
    <w:rsid w:val="00FE2E77"/>
    <w:rsid w:val="00FE5D04"/>
    <w:rsid w:val="00FE5EF4"/>
    <w:rsid w:val="00FF017F"/>
    <w:rsid w:val="0FD98023"/>
    <w:rsid w:val="16EA117A"/>
    <w:rsid w:val="27794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D7FAD8"/>
  <w15:docId w15:val="{D55B9A57-CD1B-4AF8-A3A0-817CDBC3A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20" w:line="241" w:lineRule="atLeast"/>
        <w:ind w:left="-142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74B4"/>
    <w:pPr>
      <w:spacing w:after="160" w:line="259" w:lineRule="auto"/>
      <w:ind w:left="0"/>
    </w:pPr>
    <w:rPr>
      <w:kern w:val="2"/>
      <w14:ligatures w14:val="standardContextual"/>
    </w:rPr>
  </w:style>
  <w:style w:type="paragraph" w:styleId="Rubrik1">
    <w:name w:val="heading 1"/>
    <w:basedOn w:val="Normal"/>
    <w:next w:val="Normal"/>
    <w:link w:val="Rubrik1Char"/>
    <w:qFormat/>
    <w:rsid w:val="004560E6"/>
    <w:pPr>
      <w:keepNext/>
      <w:spacing w:before="240" w:after="60"/>
      <w:outlineLvl w:val="0"/>
    </w:pPr>
    <w:rPr>
      <w:b/>
      <w:kern w:val="28"/>
      <w:sz w:val="28"/>
      <w:szCs w:val="2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CB75E7"/>
    <w:pPr>
      <w:tabs>
        <w:tab w:val="center" w:pos="4536"/>
        <w:tab w:val="right" w:pos="9072"/>
      </w:tabs>
      <w:ind w:left="-142"/>
    </w:pPr>
  </w:style>
  <w:style w:type="character" w:customStyle="1" w:styleId="SidhuvudChar">
    <w:name w:val="Sidhuvud Char"/>
    <w:basedOn w:val="Standardstycketeckensnitt"/>
    <w:link w:val="Sidhuvud"/>
    <w:uiPriority w:val="99"/>
    <w:rsid w:val="00CB75E7"/>
  </w:style>
  <w:style w:type="paragraph" w:styleId="Sidfot">
    <w:name w:val="footer"/>
    <w:basedOn w:val="Normal"/>
    <w:link w:val="SidfotChar"/>
    <w:uiPriority w:val="99"/>
    <w:unhideWhenUsed/>
    <w:rsid w:val="00CB75E7"/>
    <w:pPr>
      <w:tabs>
        <w:tab w:val="center" w:pos="4536"/>
        <w:tab w:val="right" w:pos="9072"/>
      </w:tabs>
      <w:ind w:left="-142"/>
    </w:pPr>
  </w:style>
  <w:style w:type="character" w:customStyle="1" w:styleId="SidfotChar">
    <w:name w:val="Sidfot Char"/>
    <w:basedOn w:val="Standardstycketeckensnitt"/>
    <w:link w:val="Sidfot"/>
    <w:uiPriority w:val="99"/>
    <w:rsid w:val="00CB75E7"/>
  </w:style>
  <w:style w:type="character" w:customStyle="1" w:styleId="style51">
    <w:name w:val="style51"/>
    <w:basedOn w:val="Standardstycketeckensnitt"/>
    <w:rsid w:val="006F097E"/>
    <w:rPr>
      <w:rFonts w:ascii="Tahoma" w:hAnsi="Tahoma" w:cs="Tahoma" w:hint="default"/>
      <w:b/>
      <w:bCs/>
      <w:color w:val="494F4E"/>
      <w:sz w:val="24"/>
      <w:szCs w:val="24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6F097E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6F097E"/>
    <w:rPr>
      <w:rFonts w:ascii="Tahoma" w:hAnsi="Tahoma" w:cs="Tahoma"/>
      <w:sz w:val="16"/>
      <w:szCs w:val="16"/>
      <w:lang w:eastAsia="sv-SE"/>
    </w:rPr>
  </w:style>
  <w:style w:type="character" w:styleId="Hyperlnk">
    <w:name w:val="Hyperlink"/>
    <w:basedOn w:val="Standardstycketeckensnitt"/>
    <w:uiPriority w:val="99"/>
    <w:unhideWhenUsed/>
    <w:rsid w:val="00D054D3"/>
    <w:rPr>
      <w:color w:val="0000FF" w:themeColor="hyperlink"/>
      <w:u w:val="single"/>
    </w:rPr>
  </w:style>
  <w:style w:type="table" w:styleId="Tabellrutnt">
    <w:name w:val="Table Grid"/>
    <w:basedOn w:val="Normaltabell"/>
    <w:uiPriority w:val="59"/>
    <w:rsid w:val="005113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stycke">
    <w:name w:val="List Paragraph"/>
    <w:basedOn w:val="Normal"/>
    <w:uiPriority w:val="34"/>
    <w:qFormat/>
    <w:rsid w:val="00AD324F"/>
    <w:pPr>
      <w:ind w:left="720"/>
      <w:contextualSpacing/>
    </w:pPr>
    <w:rPr>
      <w:rFonts w:ascii="Calibri" w:hAnsi="Calibri"/>
    </w:rPr>
  </w:style>
  <w:style w:type="paragraph" w:styleId="Ingetavstnd">
    <w:name w:val="No Spacing"/>
    <w:uiPriority w:val="1"/>
    <w:qFormat/>
    <w:rsid w:val="00583E6B"/>
    <w:pPr>
      <w:spacing w:after="0" w:line="240" w:lineRule="auto"/>
      <w:ind w:left="0"/>
    </w:pPr>
    <w:rPr>
      <w:rFonts w:ascii="Calibri" w:hAnsi="Calibri" w:cs="Times New Roman"/>
      <w:lang w:eastAsia="sv-SE"/>
    </w:rPr>
  </w:style>
  <w:style w:type="paragraph" w:styleId="Normalwebb">
    <w:name w:val="Normal (Web)"/>
    <w:basedOn w:val="Normal"/>
    <w:uiPriority w:val="99"/>
    <w:semiHidden/>
    <w:unhideWhenUsed/>
    <w:rsid w:val="009B72ED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Rubrik1Char">
    <w:name w:val="Rubrik 1 Char"/>
    <w:basedOn w:val="Standardstycketeckensnitt"/>
    <w:link w:val="Rubrik1"/>
    <w:rsid w:val="004560E6"/>
    <w:rPr>
      <w:rFonts w:ascii="Arial" w:eastAsia="Times New Roman" w:hAnsi="Arial" w:cs="Times New Roman"/>
      <w:b/>
      <w:kern w:val="28"/>
      <w:sz w:val="28"/>
      <w:szCs w:val="28"/>
      <w:lang w:eastAsia="sv-SE"/>
    </w:rPr>
  </w:style>
  <w:style w:type="paragraph" w:customStyle="1" w:styleId="Adress">
    <w:name w:val="Adress"/>
    <w:basedOn w:val="Normal"/>
    <w:rsid w:val="004560E6"/>
  </w:style>
  <w:style w:type="character" w:styleId="Platshllartext">
    <w:name w:val="Placeholder Text"/>
    <w:basedOn w:val="Standardstycketeckensnitt"/>
    <w:uiPriority w:val="99"/>
    <w:semiHidden/>
    <w:rsid w:val="004560E6"/>
    <w:rPr>
      <w:color w:val="808080"/>
    </w:rPr>
  </w:style>
  <w:style w:type="character" w:styleId="Olstomnmnande">
    <w:name w:val="Unresolved Mention"/>
    <w:basedOn w:val="Standardstycketeckensnitt"/>
    <w:uiPriority w:val="99"/>
    <w:semiHidden/>
    <w:unhideWhenUsed/>
    <w:rsid w:val="006B4193"/>
    <w:rPr>
      <w:color w:val="605E5C"/>
      <w:shd w:val="clear" w:color="auto" w:fill="E1DFDD"/>
    </w:rPr>
  </w:style>
  <w:style w:type="paragraph" w:styleId="Kommentarer">
    <w:name w:val="annotation text"/>
    <w:basedOn w:val="Normal"/>
    <w:link w:val="Kommentarer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Pr>
      <w:kern w:val="2"/>
      <w:sz w:val="20"/>
      <w:szCs w:val="20"/>
      <w14:ligatures w14:val="standardContextual"/>
    </w:rPr>
  </w:style>
  <w:style w:type="character" w:styleId="Kommentarsreferens">
    <w:name w:val="annotation reference"/>
    <w:basedOn w:val="Standardstycketeckensnit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382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9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93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://www.sormlandvatten.se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kundservice@sormlandvatten.s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svabs04\common$\Mallar\Brevpapper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Brevpapper</Template>
  <TotalTime>2</TotalTime>
  <Pages>1</Pages>
  <Words>206</Words>
  <Characters>1095</Characters>
  <Application>Microsoft Office Word</Application>
  <DocSecurity>0</DocSecurity>
  <Lines>9</Lines>
  <Paragraphs>2</Paragraphs>
  <ScaleCrop>false</ScaleCrop>
  <Company>Sörmlandvatten AB</Company>
  <LinksUpToDate>false</LinksUpToDate>
  <CharactersWithSpaces>1299</CharactersWithSpaces>
  <SharedDoc>false</SharedDoc>
  <HLinks>
    <vt:vector size="12" baseType="variant">
      <vt:variant>
        <vt:i4>4522084</vt:i4>
      </vt:variant>
      <vt:variant>
        <vt:i4>3</vt:i4>
      </vt:variant>
      <vt:variant>
        <vt:i4>0</vt:i4>
      </vt:variant>
      <vt:variant>
        <vt:i4>5</vt:i4>
      </vt:variant>
      <vt:variant>
        <vt:lpwstr>mailto:kundservice@sormlandvatten.se</vt:lpwstr>
      </vt:variant>
      <vt:variant>
        <vt:lpwstr/>
      </vt:variant>
      <vt:variant>
        <vt:i4>262239</vt:i4>
      </vt:variant>
      <vt:variant>
        <vt:i4>0</vt:i4>
      </vt:variant>
      <vt:variant>
        <vt:i4>0</vt:i4>
      </vt:variant>
      <vt:variant>
        <vt:i4>5</vt:i4>
      </vt:variant>
      <vt:variant>
        <vt:lpwstr>http://www.sormlandvatten.se/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Henric Rudin</dc:creator>
  <cp:keywords/>
  <cp:lastModifiedBy>Jenny Wallander</cp:lastModifiedBy>
  <cp:revision>2</cp:revision>
  <cp:lastPrinted>2024-03-07T17:50:00Z</cp:lastPrinted>
  <dcterms:created xsi:type="dcterms:W3CDTF">2024-03-27T14:52:00Z</dcterms:created>
  <dcterms:modified xsi:type="dcterms:W3CDTF">2024-03-27T14:52:00Z</dcterms:modified>
</cp:coreProperties>
</file>